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58E2A" w14:textId="77777777" w:rsidR="00BE4F32" w:rsidRDefault="00BE4F32" w:rsidP="00E466F2">
      <w:pPr>
        <w:ind w:right="51"/>
        <w:jc w:val="right"/>
        <w:rPr>
          <w:rFonts w:ascii="Monserrat" w:hAnsi="Monserrat"/>
          <w:sz w:val="18"/>
          <w:szCs w:val="18"/>
        </w:rPr>
      </w:pPr>
    </w:p>
    <w:p w14:paraId="652BE548" w14:textId="77777777" w:rsidR="00BE4F32" w:rsidRDefault="00BE4F32" w:rsidP="00E466F2">
      <w:pPr>
        <w:ind w:right="51"/>
        <w:jc w:val="right"/>
        <w:rPr>
          <w:rFonts w:ascii="Monserrat" w:hAnsi="Monserrat"/>
          <w:sz w:val="18"/>
          <w:szCs w:val="18"/>
        </w:rPr>
      </w:pPr>
    </w:p>
    <w:p w14:paraId="677B9490" w14:textId="1D4775F9" w:rsidR="00B2015D" w:rsidRPr="005777DE" w:rsidRDefault="005777DE" w:rsidP="00995BD8">
      <w:pPr>
        <w:ind w:right="94"/>
        <w:rPr>
          <w:rFonts w:ascii="Montserrat Medium" w:hAnsi="Montserrat Medium"/>
          <w:b/>
          <w:bCs/>
        </w:rPr>
      </w:pPr>
      <w:r w:rsidRPr="005777DE">
        <w:rPr>
          <w:rFonts w:ascii="Montserrat Medium" w:hAnsi="Montserrat Medium"/>
          <w:b/>
          <w:bCs/>
        </w:rPr>
        <w:t xml:space="preserve">Informe </w:t>
      </w:r>
      <w:r w:rsidR="00CD724C">
        <w:rPr>
          <w:rFonts w:ascii="Montserrat Medium" w:hAnsi="Montserrat Medium"/>
          <w:b/>
          <w:bCs/>
        </w:rPr>
        <w:t>Final</w:t>
      </w:r>
      <w:r w:rsidRPr="005777DE">
        <w:rPr>
          <w:rFonts w:ascii="Montserrat Medium" w:hAnsi="Montserrat Medium"/>
          <w:b/>
          <w:bCs/>
        </w:rPr>
        <w:t xml:space="preserve"> </w:t>
      </w:r>
    </w:p>
    <w:p w14:paraId="61AE8FCC" w14:textId="77777777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5"/>
        <w:gridCol w:w="7435"/>
      </w:tblGrid>
      <w:tr w:rsidR="005777DE" w:rsidRPr="005777DE" w14:paraId="3B9ADA3C" w14:textId="77777777" w:rsidTr="005777DE">
        <w:tc>
          <w:tcPr>
            <w:tcW w:w="2245" w:type="dxa"/>
          </w:tcPr>
          <w:p w14:paraId="1EFFB7A7" w14:textId="2CF7D7EF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 w:rsidRPr="005777DE">
              <w:rPr>
                <w:rFonts w:ascii="Montserrat Medium" w:hAnsi="Montserrat Medium"/>
                <w:sz w:val="18"/>
                <w:szCs w:val="18"/>
              </w:rPr>
              <w:t>Título del proyecto</w:t>
            </w:r>
          </w:p>
        </w:tc>
        <w:tc>
          <w:tcPr>
            <w:tcW w:w="7435" w:type="dxa"/>
          </w:tcPr>
          <w:p w14:paraId="53353764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777DE" w:rsidRPr="005777DE" w14:paraId="6D1FD1F9" w14:textId="77777777" w:rsidTr="005777DE">
        <w:tc>
          <w:tcPr>
            <w:tcW w:w="2245" w:type="dxa"/>
          </w:tcPr>
          <w:p w14:paraId="3EB300A5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 w:rsidRPr="005777DE">
              <w:rPr>
                <w:rFonts w:ascii="Montserrat Medium" w:hAnsi="Montserrat Medium"/>
                <w:sz w:val="18"/>
                <w:szCs w:val="18"/>
              </w:rPr>
              <w:t>Clave</w:t>
            </w:r>
          </w:p>
        </w:tc>
        <w:tc>
          <w:tcPr>
            <w:tcW w:w="7435" w:type="dxa"/>
          </w:tcPr>
          <w:p w14:paraId="742C9367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777DE" w:rsidRPr="005777DE" w14:paraId="525381F8" w14:textId="77777777" w:rsidTr="005777DE">
        <w:tc>
          <w:tcPr>
            <w:tcW w:w="2245" w:type="dxa"/>
          </w:tcPr>
          <w:p w14:paraId="78C72B86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 w:rsidRPr="005777DE">
              <w:rPr>
                <w:rFonts w:ascii="Montserrat Medium" w:hAnsi="Montserrat Medium"/>
                <w:sz w:val="18"/>
                <w:szCs w:val="18"/>
              </w:rPr>
              <w:t>Responsable técnico</w:t>
            </w:r>
          </w:p>
        </w:tc>
        <w:tc>
          <w:tcPr>
            <w:tcW w:w="7435" w:type="dxa"/>
          </w:tcPr>
          <w:p w14:paraId="0BDDAD71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777DE" w:rsidRPr="005777DE" w14:paraId="6A380EAC" w14:textId="77777777" w:rsidTr="005777DE">
        <w:tc>
          <w:tcPr>
            <w:tcW w:w="2245" w:type="dxa"/>
          </w:tcPr>
          <w:p w14:paraId="68ADF097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 w:rsidRPr="005777DE">
              <w:rPr>
                <w:rFonts w:ascii="Montserrat Medium" w:hAnsi="Montserrat Medium"/>
                <w:sz w:val="18"/>
                <w:szCs w:val="18"/>
              </w:rPr>
              <w:t>Periodo reportado</w:t>
            </w:r>
          </w:p>
        </w:tc>
        <w:tc>
          <w:tcPr>
            <w:tcW w:w="7435" w:type="dxa"/>
          </w:tcPr>
          <w:p w14:paraId="73F3C777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777DE" w:rsidRPr="005777DE" w14:paraId="0100297F" w14:textId="77777777" w:rsidTr="005777DE">
        <w:tc>
          <w:tcPr>
            <w:tcW w:w="2245" w:type="dxa"/>
          </w:tcPr>
          <w:p w14:paraId="0397D2CD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 w:rsidRPr="005777DE">
              <w:rPr>
                <w:rFonts w:ascii="Montserrat Medium" w:hAnsi="Montserrat Medium"/>
                <w:sz w:val="18"/>
                <w:szCs w:val="18"/>
              </w:rPr>
              <w:t>Fecha de reporte</w:t>
            </w:r>
          </w:p>
        </w:tc>
        <w:tc>
          <w:tcPr>
            <w:tcW w:w="7435" w:type="dxa"/>
          </w:tcPr>
          <w:p w14:paraId="727EAEAD" w14:textId="13B261E6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  <w:tr w:rsidR="005777DE" w:rsidRPr="005777DE" w14:paraId="561532E2" w14:textId="77777777" w:rsidTr="005777DE">
        <w:tc>
          <w:tcPr>
            <w:tcW w:w="2245" w:type="dxa"/>
          </w:tcPr>
          <w:p w14:paraId="6203F93B" w14:textId="24C8EE80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Avance del proyecto</w:t>
            </w:r>
          </w:p>
        </w:tc>
        <w:tc>
          <w:tcPr>
            <w:tcW w:w="7435" w:type="dxa"/>
          </w:tcPr>
          <w:p w14:paraId="4D7D2C31" w14:textId="77777777" w:rsidR="005777DE" w:rsidRPr="005777DE" w:rsidRDefault="005777DE" w:rsidP="00E2189E">
            <w:pPr>
              <w:ind w:right="94"/>
              <w:rPr>
                <w:rFonts w:ascii="Montserrat Medium" w:hAnsi="Montserrat Medium"/>
                <w:sz w:val="18"/>
                <w:szCs w:val="18"/>
              </w:rPr>
            </w:pPr>
          </w:p>
        </w:tc>
      </w:tr>
    </w:tbl>
    <w:p w14:paraId="5465FD7C" w14:textId="36C05F71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19BE8508" w14:textId="77777777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5777DE" w:rsidRPr="005777DE" w14:paraId="74D0C44A" w14:textId="77777777" w:rsidTr="005777DE">
        <w:tc>
          <w:tcPr>
            <w:tcW w:w="9680" w:type="dxa"/>
          </w:tcPr>
          <w:p w14:paraId="01F6D186" w14:textId="77777777" w:rsidR="005777DE" w:rsidRPr="005777DE" w:rsidRDefault="005777DE" w:rsidP="00104A9C">
            <w:pPr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5777DE">
              <w:rPr>
                <w:rFonts w:ascii="Montserrat Medium" w:hAnsi="Montserrat Medium"/>
                <w:b/>
                <w:bCs/>
                <w:sz w:val="22"/>
                <w:szCs w:val="22"/>
              </w:rPr>
              <w:t>Resumen:</w:t>
            </w:r>
          </w:p>
        </w:tc>
      </w:tr>
    </w:tbl>
    <w:p w14:paraId="6D0D9DDC" w14:textId="3E6DF6A2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1B9B8C7B" w14:textId="18DB9CF4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CD724C" w:rsidRPr="00CD724C" w14:paraId="092B3163" w14:textId="77777777" w:rsidTr="00CD724C">
        <w:tc>
          <w:tcPr>
            <w:tcW w:w="9680" w:type="dxa"/>
          </w:tcPr>
          <w:p w14:paraId="0171E357" w14:textId="77777777" w:rsidR="00CD724C" w:rsidRPr="00CD724C" w:rsidRDefault="00CD724C" w:rsidP="008D7E24">
            <w:pPr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CD724C">
              <w:rPr>
                <w:rFonts w:ascii="Montserrat Medium" w:hAnsi="Montserrat Medium"/>
                <w:b/>
                <w:bCs/>
                <w:sz w:val="22"/>
                <w:szCs w:val="22"/>
              </w:rPr>
              <w:t>Objetivos</w:t>
            </w:r>
            <w:r w:rsidRPr="00CD724C">
              <w:rPr>
                <w:rFonts w:ascii="Montserrat Medium" w:hAnsi="Montserrat Medium"/>
                <w:b/>
                <w:bCs/>
                <w:sz w:val="22"/>
                <w:szCs w:val="22"/>
              </w:rPr>
              <w:t>:</w:t>
            </w:r>
          </w:p>
        </w:tc>
      </w:tr>
    </w:tbl>
    <w:p w14:paraId="401DBA59" w14:textId="4F82BF19" w:rsidR="00CD724C" w:rsidRDefault="00CD724C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65EA08F5" w14:textId="77777777" w:rsidR="00CD724C" w:rsidRDefault="00CD724C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5777DE" w:rsidRPr="005777DE" w14:paraId="07A5CE4D" w14:textId="77777777" w:rsidTr="005777DE">
        <w:tc>
          <w:tcPr>
            <w:tcW w:w="9680" w:type="dxa"/>
          </w:tcPr>
          <w:p w14:paraId="3C1B8ABA" w14:textId="77777777" w:rsidR="005777DE" w:rsidRPr="005777DE" w:rsidRDefault="005777DE" w:rsidP="00EF5175">
            <w:pPr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5777DE">
              <w:rPr>
                <w:rFonts w:ascii="Montserrat Medium" w:hAnsi="Montserrat Medium"/>
                <w:b/>
                <w:bCs/>
                <w:sz w:val="22"/>
                <w:szCs w:val="22"/>
              </w:rPr>
              <w:t>Resultados:</w:t>
            </w:r>
          </w:p>
        </w:tc>
      </w:tr>
    </w:tbl>
    <w:p w14:paraId="2B203912" w14:textId="77777777" w:rsidR="00CD724C" w:rsidRDefault="00CD724C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6A80C834" w14:textId="77777777" w:rsidR="00CD724C" w:rsidRDefault="00CD724C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68D8A6BE" w14:textId="5EF0E904" w:rsidR="00CD724C" w:rsidRPr="00CD724C" w:rsidRDefault="00CD724C" w:rsidP="00995BD8">
      <w:pPr>
        <w:pStyle w:val="Prrafodelista"/>
        <w:numPr>
          <w:ilvl w:val="0"/>
          <w:numId w:val="6"/>
        </w:numPr>
        <w:ind w:right="94"/>
        <w:rPr>
          <w:rFonts w:ascii="Montserrat Medium" w:hAnsi="Montserrat Medium"/>
          <w:sz w:val="18"/>
          <w:szCs w:val="18"/>
        </w:rPr>
      </w:pPr>
      <w:r w:rsidRPr="00CD724C">
        <w:rPr>
          <w:rFonts w:ascii="Montserrat Medium" w:hAnsi="Montserrat Medium"/>
          <w:sz w:val="18"/>
          <w:szCs w:val="18"/>
        </w:rPr>
        <w:t>Estudiantes participantes</w:t>
      </w:r>
    </w:p>
    <w:p w14:paraId="0D1ECEBB" w14:textId="2CA77660" w:rsidR="005777DE" w:rsidRPr="00CD724C" w:rsidRDefault="00CD724C" w:rsidP="00CD724C">
      <w:pPr>
        <w:pStyle w:val="Prrafodelista"/>
        <w:numPr>
          <w:ilvl w:val="0"/>
          <w:numId w:val="6"/>
        </w:numPr>
        <w:ind w:right="94"/>
        <w:rPr>
          <w:rFonts w:ascii="Montserrat Medium" w:hAnsi="Montserrat Medium"/>
          <w:sz w:val="18"/>
          <w:szCs w:val="18"/>
        </w:rPr>
      </w:pPr>
      <w:r w:rsidRPr="00CD724C">
        <w:rPr>
          <w:rFonts w:ascii="Montserrat Medium" w:hAnsi="Montserrat Medium"/>
          <w:sz w:val="18"/>
          <w:szCs w:val="18"/>
        </w:rPr>
        <w:t>Publicaciones</w:t>
      </w:r>
    </w:p>
    <w:p w14:paraId="5B7E883E" w14:textId="1A48B4B6" w:rsidR="00CD724C" w:rsidRPr="00CD724C" w:rsidRDefault="00CD724C" w:rsidP="00995BD8">
      <w:pPr>
        <w:pStyle w:val="Prrafodelista"/>
        <w:numPr>
          <w:ilvl w:val="0"/>
          <w:numId w:val="6"/>
        </w:numPr>
        <w:ind w:right="94"/>
        <w:rPr>
          <w:rFonts w:ascii="Montserrat Medium" w:hAnsi="Montserrat Medium"/>
          <w:sz w:val="18"/>
          <w:szCs w:val="18"/>
        </w:rPr>
      </w:pPr>
      <w:r w:rsidRPr="00CD724C">
        <w:rPr>
          <w:rFonts w:ascii="Montserrat Medium" w:hAnsi="Montserrat Medium"/>
          <w:sz w:val="18"/>
          <w:szCs w:val="18"/>
        </w:rPr>
        <w:t xml:space="preserve">Eventos </w:t>
      </w:r>
      <w:r>
        <w:rPr>
          <w:rFonts w:ascii="Montserrat Medium" w:hAnsi="Montserrat Medium"/>
          <w:sz w:val="18"/>
          <w:szCs w:val="18"/>
        </w:rPr>
        <w:t>realizados</w:t>
      </w:r>
    </w:p>
    <w:p w14:paraId="0F46B2A9" w14:textId="09C99DC4" w:rsidR="00CD724C" w:rsidRPr="00CD724C" w:rsidRDefault="00CD724C" w:rsidP="00995BD8">
      <w:pPr>
        <w:pStyle w:val="Prrafodelista"/>
        <w:numPr>
          <w:ilvl w:val="0"/>
          <w:numId w:val="6"/>
        </w:numPr>
        <w:ind w:right="94"/>
        <w:rPr>
          <w:rFonts w:ascii="Montserrat Medium" w:hAnsi="Montserrat Medium"/>
          <w:sz w:val="18"/>
          <w:szCs w:val="18"/>
        </w:rPr>
      </w:pPr>
      <w:r w:rsidRPr="00CD724C">
        <w:rPr>
          <w:rFonts w:ascii="Montserrat Medium" w:hAnsi="Montserrat Medium"/>
          <w:sz w:val="18"/>
          <w:szCs w:val="18"/>
        </w:rPr>
        <w:t>¿Se consiguieron los objetivos propuestos?</w:t>
      </w:r>
    </w:p>
    <w:p w14:paraId="1BD980A9" w14:textId="72496EF9" w:rsidR="00CD724C" w:rsidRPr="00CD724C" w:rsidRDefault="00CD724C" w:rsidP="00CD724C">
      <w:pPr>
        <w:pStyle w:val="Prrafodelista"/>
        <w:numPr>
          <w:ilvl w:val="0"/>
          <w:numId w:val="6"/>
        </w:numPr>
        <w:ind w:right="94"/>
        <w:rPr>
          <w:rFonts w:ascii="Montserrat Medium" w:hAnsi="Montserrat Medium"/>
          <w:sz w:val="18"/>
          <w:szCs w:val="18"/>
        </w:rPr>
      </w:pPr>
      <w:r w:rsidRPr="00CD724C">
        <w:rPr>
          <w:rFonts w:ascii="Montserrat Medium" w:hAnsi="Montserrat Medium"/>
          <w:sz w:val="18"/>
          <w:szCs w:val="18"/>
        </w:rPr>
        <w:t>Principales retos encontrados</w:t>
      </w:r>
      <w:r>
        <w:rPr>
          <w:rFonts w:ascii="Montserrat Medium" w:hAnsi="Montserrat Medium"/>
          <w:sz w:val="18"/>
          <w:szCs w:val="18"/>
        </w:rPr>
        <w:t>.</w:t>
      </w:r>
    </w:p>
    <w:p w14:paraId="766221CC" w14:textId="4C7F94D3" w:rsidR="00CD724C" w:rsidRDefault="00CD724C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557D3393" w14:textId="77777777" w:rsidR="00CD724C" w:rsidRDefault="00CD724C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5777DE" w:rsidRPr="005777DE" w14:paraId="6078D8BB" w14:textId="77777777" w:rsidTr="005777DE">
        <w:tc>
          <w:tcPr>
            <w:tcW w:w="9680" w:type="dxa"/>
          </w:tcPr>
          <w:p w14:paraId="78B8B15B" w14:textId="5985A440" w:rsidR="005777DE" w:rsidRPr="005777DE" w:rsidRDefault="005777DE" w:rsidP="00D83585">
            <w:pPr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5777DE">
              <w:rPr>
                <w:rFonts w:ascii="Montserrat Medium" w:hAnsi="Montserrat Medium"/>
                <w:b/>
                <w:bCs/>
                <w:sz w:val="22"/>
                <w:szCs w:val="22"/>
              </w:rPr>
              <w:t>Conclusiones:</w:t>
            </w:r>
          </w:p>
        </w:tc>
      </w:tr>
    </w:tbl>
    <w:p w14:paraId="447AC019" w14:textId="342851BB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09D433D3" w14:textId="77777777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0"/>
      </w:tblGrid>
      <w:tr w:rsidR="005777DE" w:rsidRPr="005777DE" w14:paraId="6D41A441" w14:textId="77777777" w:rsidTr="005777DE">
        <w:tc>
          <w:tcPr>
            <w:tcW w:w="9680" w:type="dxa"/>
          </w:tcPr>
          <w:p w14:paraId="529D07D0" w14:textId="0FEF47DD" w:rsidR="00CD724C" w:rsidRPr="005777DE" w:rsidRDefault="005777DE" w:rsidP="00CA26CA">
            <w:pPr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5777DE">
              <w:rPr>
                <w:rFonts w:ascii="Montserrat Medium" w:hAnsi="Montserrat Medium"/>
                <w:b/>
                <w:bCs/>
                <w:sz w:val="22"/>
                <w:szCs w:val="22"/>
              </w:rPr>
              <w:t>Bibliografía:</w:t>
            </w:r>
          </w:p>
        </w:tc>
      </w:tr>
    </w:tbl>
    <w:p w14:paraId="4767137E" w14:textId="5863999F" w:rsidR="00CD724C" w:rsidRDefault="00CD724C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223"/>
        <w:tblW w:w="0" w:type="auto"/>
        <w:tblLook w:val="04A0" w:firstRow="1" w:lastRow="0" w:firstColumn="1" w:lastColumn="0" w:noHBand="0" w:noVBand="1"/>
      </w:tblPr>
      <w:tblGrid>
        <w:gridCol w:w="9680"/>
      </w:tblGrid>
      <w:tr w:rsidR="00CD724C" w:rsidRPr="00CD724C" w14:paraId="21493126" w14:textId="77777777" w:rsidTr="00CD724C">
        <w:tc>
          <w:tcPr>
            <w:tcW w:w="9680" w:type="dxa"/>
          </w:tcPr>
          <w:p w14:paraId="798C9551" w14:textId="77777777" w:rsidR="00CD724C" w:rsidRPr="00CD724C" w:rsidRDefault="00CD724C" w:rsidP="00CD724C">
            <w:pPr>
              <w:rPr>
                <w:rFonts w:ascii="Montserrat Medium" w:hAnsi="Montserrat Medium"/>
                <w:b/>
                <w:bCs/>
                <w:sz w:val="22"/>
                <w:szCs w:val="22"/>
              </w:rPr>
            </w:pPr>
            <w:r w:rsidRPr="00CD724C">
              <w:rPr>
                <w:rFonts w:ascii="Montserrat Medium" w:hAnsi="Montserrat Medium"/>
                <w:b/>
                <w:bCs/>
                <w:sz w:val="22"/>
                <w:szCs w:val="22"/>
              </w:rPr>
              <w:t>Anexo de evidencias documentales.</w:t>
            </w:r>
          </w:p>
        </w:tc>
      </w:tr>
    </w:tbl>
    <w:p w14:paraId="0009423B" w14:textId="77777777" w:rsidR="00CD724C" w:rsidRDefault="00CD724C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7E5544BE" w14:textId="77777777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p w14:paraId="67287526" w14:textId="74BC25E4" w:rsidR="005777DE" w:rsidRDefault="005777DE" w:rsidP="00995BD8">
      <w:pPr>
        <w:ind w:right="94"/>
        <w:rPr>
          <w:rFonts w:ascii="Montserrat Medium" w:hAnsi="Montserrat Medium"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840"/>
        <w:gridCol w:w="4840"/>
      </w:tblGrid>
      <w:tr w:rsidR="005777DE" w:rsidRPr="005777DE" w14:paraId="275AAE45" w14:textId="77777777" w:rsidTr="005777DE">
        <w:trPr>
          <w:jc w:val="center"/>
        </w:trPr>
        <w:tc>
          <w:tcPr>
            <w:tcW w:w="4840" w:type="dxa"/>
          </w:tcPr>
          <w:p w14:paraId="0F6307DB" w14:textId="77777777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  <w:r w:rsidRPr="005777DE">
              <w:rPr>
                <w:rFonts w:ascii="Montserrat Medium" w:hAnsi="Montserrat Medium"/>
                <w:b/>
                <w:bCs/>
                <w:sz w:val="20"/>
                <w:szCs w:val="20"/>
              </w:rPr>
              <w:t>Responsable técnico</w:t>
            </w:r>
          </w:p>
        </w:tc>
        <w:tc>
          <w:tcPr>
            <w:tcW w:w="4840" w:type="dxa"/>
          </w:tcPr>
          <w:p w14:paraId="65311760" w14:textId="77777777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  <w:r w:rsidRPr="005777DE">
              <w:rPr>
                <w:rFonts w:ascii="Montserrat Medium" w:hAnsi="Montserrat Medium"/>
                <w:b/>
                <w:bCs/>
                <w:sz w:val="20"/>
                <w:szCs w:val="20"/>
              </w:rPr>
              <w:t>Aval</w:t>
            </w:r>
          </w:p>
        </w:tc>
      </w:tr>
      <w:tr w:rsidR="005777DE" w:rsidRPr="005777DE" w14:paraId="316426B4" w14:textId="77777777" w:rsidTr="005777DE">
        <w:trPr>
          <w:trHeight w:val="949"/>
          <w:jc w:val="center"/>
        </w:trPr>
        <w:tc>
          <w:tcPr>
            <w:tcW w:w="4840" w:type="dxa"/>
          </w:tcPr>
          <w:p w14:paraId="000D2EBF" w14:textId="77777777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</w:p>
        </w:tc>
        <w:tc>
          <w:tcPr>
            <w:tcW w:w="4840" w:type="dxa"/>
          </w:tcPr>
          <w:p w14:paraId="14C70053" w14:textId="77777777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</w:p>
        </w:tc>
      </w:tr>
      <w:tr w:rsidR="005777DE" w:rsidRPr="005777DE" w14:paraId="293DE2FC" w14:textId="77777777" w:rsidTr="005777DE">
        <w:trPr>
          <w:jc w:val="center"/>
        </w:trPr>
        <w:tc>
          <w:tcPr>
            <w:tcW w:w="4840" w:type="dxa"/>
          </w:tcPr>
          <w:p w14:paraId="7B83B8A9" w14:textId="468FD26A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bCs/>
                <w:sz w:val="20"/>
                <w:szCs w:val="20"/>
              </w:rPr>
              <w:t>Nombre y firma</w:t>
            </w:r>
          </w:p>
        </w:tc>
        <w:tc>
          <w:tcPr>
            <w:tcW w:w="4840" w:type="dxa"/>
          </w:tcPr>
          <w:p w14:paraId="075028E7" w14:textId="36CC8F2B" w:rsidR="005777DE" w:rsidRPr="005777DE" w:rsidRDefault="005777DE" w:rsidP="005777DE">
            <w:pPr>
              <w:ind w:right="94"/>
              <w:jc w:val="center"/>
              <w:rPr>
                <w:rFonts w:ascii="Montserrat Medium" w:hAnsi="Montserrat Medium"/>
                <w:b/>
                <w:bCs/>
                <w:sz w:val="20"/>
                <w:szCs w:val="20"/>
              </w:rPr>
            </w:pPr>
            <w:r>
              <w:rPr>
                <w:rFonts w:ascii="Montserrat Medium" w:hAnsi="Montserrat Medium"/>
                <w:b/>
                <w:bCs/>
                <w:sz w:val="20"/>
                <w:szCs w:val="20"/>
              </w:rPr>
              <w:t>Nombre y firma</w:t>
            </w:r>
          </w:p>
        </w:tc>
      </w:tr>
    </w:tbl>
    <w:p w14:paraId="401F3071" w14:textId="77777777" w:rsidR="005777DE" w:rsidRDefault="005777DE" w:rsidP="005777DE">
      <w:pPr>
        <w:ind w:right="94"/>
        <w:rPr>
          <w:rFonts w:ascii="Montserrat" w:hAnsi="Montserrat"/>
          <w:sz w:val="18"/>
          <w:szCs w:val="18"/>
          <w:lang w:val="en-US"/>
        </w:rPr>
      </w:pPr>
    </w:p>
    <w:sectPr w:rsidR="005777DE" w:rsidSect="00BE4F32">
      <w:headerReference w:type="default" r:id="rId8"/>
      <w:footerReference w:type="default" r:id="rId9"/>
      <w:pgSz w:w="12242" w:h="15842" w:code="1"/>
      <w:pgMar w:top="238" w:right="1134" w:bottom="1134" w:left="1418" w:header="1644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0C6BA" w14:textId="77777777" w:rsidR="009D259D" w:rsidRDefault="009D259D">
      <w:r>
        <w:separator/>
      </w:r>
    </w:p>
  </w:endnote>
  <w:endnote w:type="continuationSeparator" w:id="0">
    <w:p w14:paraId="09FE7A00" w14:textId="77777777" w:rsidR="009D259D" w:rsidRDefault="009D2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Montserrat Medium">
    <w:altName w:val="Arial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5CB97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27502684" w14:textId="77777777" w:rsidR="00744917" w:rsidRDefault="00231ABA" w:rsidP="00231ABA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66DC5F55" wp14:editId="2F4240D5">
          <wp:simplePos x="0" y="0"/>
          <wp:positionH relativeFrom="margin">
            <wp:posOffset>934720</wp:posOffset>
          </wp:positionH>
          <wp:positionV relativeFrom="paragraph">
            <wp:posOffset>183515</wp:posOffset>
          </wp:positionV>
          <wp:extent cx="669290" cy="395605"/>
          <wp:effectExtent l="0" t="0" r="0" b="444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1BBDF603" wp14:editId="61938144">
          <wp:simplePos x="0" y="0"/>
          <wp:positionH relativeFrom="margin">
            <wp:posOffset>476250</wp:posOffset>
          </wp:positionH>
          <wp:positionV relativeFrom="paragraph">
            <wp:posOffset>152400</wp:posOffset>
          </wp:positionV>
          <wp:extent cx="384810" cy="431800"/>
          <wp:effectExtent l="0" t="0" r="0" b="6350"/>
          <wp:wrapNone/>
          <wp:docPr id="33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2D30609" wp14:editId="249B7C89">
          <wp:extent cx="381000" cy="381000"/>
          <wp:effectExtent l="0" t="0" r="0" b="0"/>
          <wp:docPr id="34" name="Imagen 34" descr="logo ites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 ites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359" cy="386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E25471" w14:textId="77777777" w:rsidR="00AF4D8B" w:rsidRDefault="007B2DAA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C055195" wp14:editId="7317BBB5">
          <wp:simplePos x="0" y="0"/>
          <wp:positionH relativeFrom="margin">
            <wp:posOffset>19050</wp:posOffset>
          </wp:positionH>
          <wp:positionV relativeFrom="paragraph">
            <wp:posOffset>60960</wp:posOffset>
          </wp:positionV>
          <wp:extent cx="6153150" cy="702310"/>
          <wp:effectExtent l="0" t="0" r="0" b="254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6C4D"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089153F" wp14:editId="560113E3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78FF2F" w14:textId="77777777" w:rsidR="00755D46" w:rsidRDefault="00755D46" w:rsidP="00755D4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Cuitzeo de los Naranjos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No.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4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Cuitzeo de los Naranjos, Abasolo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Guanajuato</w:t>
                          </w:r>
                        </w:p>
                        <w:p w14:paraId="7CE27793" w14:textId="77777777" w:rsidR="00755D46" w:rsidRPr="006F2837" w:rsidRDefault="00755D46" w:rsidP="00755D4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C.P.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36976 Tel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4291061300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tecabasolo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171249E0" w14:textId="77777777" w:rsidR="00AF4D8B" w:rsidRPr="00CC6C4D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9153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4078FF2F" w14:textId="77777777" w:rsidR="00755D46" w:rsidRDefault="00755D46" w:rsidP="00755D4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Blvd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Cuitzeo de los Naranjos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No.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4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Cuitzeo de los Naranjos, Abasolo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Guanajuato</w:t>
                    </w:r>
                  </w:p>
                  <w:p w14:paraId="7CE27793" w14:textId="77777777" w:rsidR="00755D46" w:rsidRPr="006F2837" w:rsidRDefault="00755D46" w:rsidP="00755D4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C.P.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36976 Tel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4291061300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tecabasolo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.edu.mx</w:t>
                    </w:r>
                  </w:p>
                  <w:p w14:paraId="171249E0" w14:textId="77777777" w:rsidR="00AF4D8B" w:rsidRPr="00CC6C4D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DCE5FA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137382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E72A88F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09F41" w14:textId="77777777" w:rsidR="009D259D" w:rsidRDefault="009D259D">
      <w:r>
        <w:separator/>
      </w:r>
    </w:p>
  </w:footnote>
  <w:footnote w:type="continuationSeparator" w:id="0">
    <w:p w14:paraId="412875D9" w14:textId="77777777" w:rsidR="009D259D" w:rsidRDefault="009D2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688D8" w14:textId="77777777" w:rsidR="00744917" w:rsidRDefault="00BE4F3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A5EAB2" wp14:editId="18297121">
              <wp:simplePos x="0" y="0"/>
              <wp:positionH relativeFrom="margin">
                <wp:align>right</wp:align>
              </wp:positionH>
              <wp:positionV relativeFrom="paragraph">
                <wp:posOffset>-575310</wp:posOffset>
              </wp:positionV>
              <wp:extent cx="229552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4CB01" w14:textId="77777777" w:rsidR="008C129E" w:rsidRDefault="008C129E" w:rsidP="008C129E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Abasolo</w:t>
                          </w:r>
                        </w:p>
                        <w:p w14:paraId="6FCC892D" w14:textId="77777777" w:rsidR="008C129E" w:rsidRPr="00F30332" w:rsidRDefault="008C129E" w:rsidP="008C129E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F30332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4B77CD0" w14:textId="77777777" w:rsidR="008C129E" w:rsidRPr="00F30332" w:rsidRDefault="008C129E" w:rsidP="008C129E">
                          <w:pPr>
                            <w:ind w:right="75"/>
                            <w:jc w:val="center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5E3BEC89" w14:textId="77777777" w:rsidR="008C129E" w:rsidRPr="00A44E22" w:rsidRDefault="008C129E" w:rsidP="008C129E">
                          <w:pPr>
                            <w:ind w:right="75"/>
                            <w:contextualSpacing/>
                            <w:jc w:val="center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BEE2DB8" w14:textId="77777777" w:rsidR="00064F5F" w:rsidRPr="0045125E" w:rsidRDefault="00064F5F" w:rsidP="001137B5">
                          <w:pPr>
                            <w:ind w:left="709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3B5CBF8A" w14:textId="77777777" w:rsidR="00064F5F" w:rsidRPr="00A44E22" w:rsidRDefault="00064F5F" w:rsidP="001137B5">
                          <w:pPr>
                            <w:ind w:left="709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02CE6D9" w14:textId="77777777" w:rsidR="00064F5F" w:rsidRPr="00820EA8" w:rsidRDefault="00064F5F" w:rsidP="001137B5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5A10B3F" w14:textId="77777777" w:rsidR="00064F5F" w:rsidRDefault="00064F5F" w:rsidP="001137B5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A5EAB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29.55pt;margin-top:-45.3pt;width:180.75pt;height:4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" filled="f" stroked="f">
              <v:textbox>
                <w:txbxContent>
                  <w:p w14:paraId="0264CB01" w14:textId="77777777" w:rsidR="008C129E" w:rsidRDefault="008C129E" w:rsidP="008C129E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Abasolo</w:t>
                    </w:r>
                  </w:p>
                  <w:p w14:paraId="6FCC892D" w14:textId="77777777" w:rsidR="008C129E" w:rsidRPr="00F30332" w:rsidRDefault="008C129E" w:rsidP="008C129E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F30332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Dirección General</w:t>
                    </w:r>
                  </w:p>
                  <w:p w14:paraId="14B77CD0" w14:textId="77777777" w:rsidR="008C129E" w:rsidRPr="00F30332" w:rsidRDefault="008C129E" w:rsidP="008C129E">
                    <w:pPr>
                      <w:ind w:right="75"/>
                      <w:jc w:val="center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5E3BEC89" w14:textId="77777777" w:rsidR="008C129E" w:rsidRPr="00A44E22" w:rsidRDefault="008C129E" w:rsidP="008C129E">
                    <w:pPr>
                      <w:ind w:right="75"/>
                      <w:contextualSpacing/>
                      <w:jc w:val="center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BEE2DB8" w14:textId="77777777" w:rsidR="00064F5F" w:rsidRPr="0045125E" w:rsidRDefault="00064F5F" w:rsidP="001137B5">
                    <w:pPr>
                      <w:ind w:left="709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3B5CBF8A" w14:textId="77777777" w:rsidR="00064F5F" w:rsidRPr="00A44E22" w:rsidRDefault="00064F5F" w:rsidP="001137B5">
                    <w:pPr>
                      <w:ind w:left="709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02CE6D9" w14:textId="77777777" w:rsidR="00064F5F" w:rsidRPr="00820EA8" w:rsidRDefault="00064F5F" w:rsidP="001137B5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5A10B3F" w14:textId="77777777" w:rsidR="00064F5F" w:rsidRDefault="00064F5F" w:rsidP="001137B5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08E5B6E3" wp14:editId="6FA5E945">
          <wp:simplePos x="0" y="0"/>
          <wp:positionH relativeFrom="margin">
            <wp:posOffset>2833370</wp:posOffset>
          </wp:positionH>
          <wp:positionV relativeFrom="paragraph">
            <wp:posOffset>-584835</wp:posOffset>
          </wp:positionV>
          <wp:extent cx="1144905" cy="473710"/>
          <wp:effectExtent l="0" t="0" r="0" b="254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44905" cy="473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8480" behindDoc="1" locked="0" layoutInCell="1" allowOverlap="1" wp14:anchorId="4AF2EEDB" wp14:editId="64C22BE3">
          <wp:simplePos x="0" y="0"/>
          <wp:positionH relativeFrom="margin">
            <wp:posOffset>2767965</wp:posOffset>
          </wp:positionH>
          <wp:positionV relativeFrom="paragraph">
            <wp:posOffset>-552450</wp:posOffset>
          </wp:positionV>
          <wp:extent cx="179070" cy="45466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9070" cy="454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31ABA">
      <w:rPr>
        <w:noProof/>
      </w:rPr>
      <w:drawing>
        <wp:anchor distT="0" distB="0" distL="114300" distR="114300" simplePos="0" relativeHeight="251662336" behindDoc="0" locked="0" layoutInCell="1" allowOverlap="1" wp14:anchorId="081A85A0" wp14:editId="7C84FCA6">
          <wp:simplePos x="0" y="0"/>
          <wp:positionH relativeFrom="column">
            <wp:posOffset>2376170</wp:posOffset>
          </wp:positionH>
          <wp:positionV relativeFrom="paragraph">
            <wp:posOffset>-569595</wp:posOffset>
          </wp:positionV>
          <wp:extent cx="312420" cy="443865"/>
          <wp:effectExtent l="0" t="0" r="0" b="0"/>
          <wp:wrapSquare wrapText="bothSides"/>
          <wp:docPr id="30" name="Imagen 30" descr="Un dibujo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Un dibujo de una persona&#10;&#10;Descripción generada automáticamente con confianza media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20" cy="443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4384" behindDoc="1" locked="0" layoutInCell="1" allowOverlap="1" wp14:anchorId="14DD6EFC" wp14:editId="0DF764A2">
          <wp:simplePos x="0" y="0"/>
          <wp:positionH relativeFrom="margin">
            <wp:posOffset>0</wp:posOffset>
          </wp:positionH>
          <wp:positionV relativeFrom="paragraph">
            <wp:posOffset>-544830</wp:posOffset>
          </wp:positionV>
          <wp:extent cx="2400300" cy="436245"/>
          <wp:effectExtent l="0" t="0" r="0" b="1905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400300" cy="436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2759C"/>
    <w:multiLevelType w:val="hybridMultilevel"/>
    <w:tmpl w:val="5588C0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2C4017"/>
    <w:multiLevelType w:val="hybridMultilevel"/>
    <w:tmpl w:val="DBFCFF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7DE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3E2E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137B5"/>
    <w:rsid w:val="00114961"/>
    <w:rsid w:val="00125DAB"/>
    <w:rsid w:val="001306B6"/>
    <w:rsid w:val="001404C1"/>
    <w:rsid w:val="00144755"/>
    <w:rsid w:val="0014575E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1ABA"/>
    <w:rsid w:val="00242C3D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0F82"/>
    <w:rsid w:val="0044461E"/>
    <w:rsid w:val="004465D1"/>
    <w:rsid w:val="0045071F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4C54"/>
    <w:rsid w:val="004D795A"/>
    <w:rsid w:val="004F14D6"/>
    <w:rsid w:val="004F5C91"/>
    <w:rsid w:val="00503D8D"/>
    <w:rsid w:val="00522611"/>
    <w:rsid w:val="0052280B"/>
    <w:rsid w:val="00527AED"/>
    <w:rsid w:val="00533C26"/>
    <w:rsid w:val="00533CE3"/>
    <w:rsid w:val="00534B58"/>
    <w:rsid w:val="005501E5"/>
    <w:rsid w:val="005609BD"/>
    <w:rsid w:val="005636B8"/>
    <w:rsid w:val="00564AA1"/>
    <w:rsid w:val="005720C6"/>
    <w:rsid w:val="00576550"/>
    <w:rsid w:val="005777DE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4B0B"/>
    <w:rsid w:val="006D6962"/>
    <w:rsid w:val="006F5298"/>
    <w:rsid w:val="006F55FE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5D46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129E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517A1"/>
    <w:rsid w:val="00962D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9684E"/>
    <w:rsid w:val="009B31FB"/>
    <w:rsid w:val="009B4C1D"/>
    <w:rsid w:val="009C2F5B"/>
    <w:rsid w:val="009C74A2"/>
    <w:rsid w:val="009D259D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5E4F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4F32"/>
    <w:rsid w:val="00BE6FA2"/>
    <w:rsid w:val="00BF6058"/>
    <w:rsid w:val="00BF7C5D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D724C"/>
    <w:rsid w:val="00CE1344"/>
    <w:rsid w:val="00CE2338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56782"/>
    <w:rsid w:val="00D62380"/>
    <w:rsid w:val="00D626B1"/>
    <w:rsid w:val="00D72A47"/>
    <w:rsid w:val="00D75578"/>
    <w:rsid w:val="00D758BE"/>
    <w:rsid w:val="00D810FC"/>
    <w:rsid w:val="00D828F1"/>
    <w:rsid w:val="00DA1814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466F2"/>
    <w:rsid w:val="00E54C4A"/>
    <w:rsid w:val="00E56F14"/>
    <w:rsid w:val="00E62FAF"/>
    <w:rsid w:val="00E66827"/>
    <w:rsid w:val="00E72C5B"/>
    <w:rsid w:val="00E7520B"/>
    <w:rsid w:val="00E82317"/>
    <w:rsid w:val="00E85F4C"/>
    <w:rsid w:val="00E86E3E"/>
    <w:rsid w:val="00E87B40"/>
    <w:rsid w:val="00E90282"/>
    <w:rsid w:val="00E90935"/>
    <w:rsid w:val="00E91603"/>
    <w:rsid w:val="00E92EB7"/>
    <w:rsid w:val="00E956AC"/>
    <w:rsid w:val="00EA3AC4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3C6F"/>
    <w:rsid w:val="00F45DAA"/>
    <w:rsid w:val="00F54C14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DAA71B"/>
  <w15:docId w15:val="{33F77931-CFA4-483E-9F21-031054274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137B5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5777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SAR\Documents\Plantillas%20personalizadas%20de%20Office\TecNM%202023%20ITES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F5595-C1A3-4A13-8220-924EC8F58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TecNM 2023 ITESA</Template>
  <TotalTime>1</TotalTime>
  <Pages>1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CESAR</dc:creator>
  <cp:lastModifiedBy>Cesar Alvarez Mejia</cp:lastModifiedBy>
  <cp:revision>2</cp:revision>
  <cp:lastPrinted>2023-11-22T19:45:00Z</cp:lastPrinted>
  <dcterms:created xsi:type="dcterms:W3CDTF">2023-11-22T19:46:00Z</dcterms:created>
  <dcterms:modified xsi:type="dcterms:W3CDTF">2023-11-22T19:46:00Z</dcterms:modified>
</cp:coreProperties>
</file>