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58E2A" w14:textId="77777777" w:rsidR="00BE4F32" w:rsidRDefault="00BE4F32" w:rsidP="00E466F2">
      <w:pPr>
        <w:ind w:right="51"/>
        <w:jc w:val="right"/>
        <w:rPr>
          <w:rFonts w:ascii="Monserrat" w:hAnsi="Monserrat"/>
          <w:sz w:val="18"/>
          <w:szCs w:val="18"/>
        </w:rPr>
      </w:pPr>
    </w:p>
    <w:p w14:paraId="652BE548" w14:textId="77777777" w:rsidR="00BE4F32" w:rsidRDefault="00BE4F32" w:rsidP="00E466F2">
      <w:pPr>
        <w:ind w:right="51"/>
        <w:jc w:val="right"/>
        <w:rPr>
          <w:rFonts w:ascii="Monserrat" w:hAnsi="Monserrat"/>
          <w:sz w:val="18"/>
          <w:szCs w:val="18"/>
        </w:rPr>
      </w:pPr>
    </w:p>
    <w:p w14:paraId="677B9490" w14:textId="7F901DFC" w:rsidR="00B2015D" w:rsidRPr="005777DE" w:rsidRDefault="005777DE" w:rsidP="00995BD8">
      <w:pPr>
        <w:ind w:right="94"/>
        <w:rPr>
          <w:rFonts w:ascii="Montserrat Medium" w:hAnsi="Montserrat Medium"/>
          <w:b/>
          <w:bCs/>
        </w:rPr>
      </w:pPr>
      <w:r w:rsidRPr="005777DE">
        <w:rPr>
          <w:rFonts w:ascii="Montserrat Medium" w:hAnsi="Montserrat Medium"/>
          <w:b/>
          <w:bCs/>
        </w:rPr>
        <w:t>Informe Parcial No. __________</w:t>
      </w:r>
    </w:p>
    <w:p w14:paraId="61AE8FCC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5"/>
        <w:gridCol w:w="7435"/>
      </w:tblGrid>
      <w:tr w:rsidR="005777DE" w:rsidRPr="005777DE" w14:paraId="3B9ADA3C" w14:textId="77777777" w:rsidTr="005777DE">
        <w:tc>
          <w:tcPr>
            <w:tcW w:w="2245" w:type="dxa"/>
          </w:tcPr>
          <w:p w14:paraId="1EFFB7A7" w14:textId="2CF7D7EF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Título del proyecto</w:t>
            </w:r>
          </w:p>
        </w:tc>
        <w:tc>
          <w:tcPr>
            <w:tcW w:w="7435" w:type="dxa"/>
          </w:tcPr>
          <w:p w14:paraId="53353764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6D1FD1F9" w14:textId="77777777" w:rsidTr="005777DE">
        <w:tc>
          <w:tcPr>
            <w:tcW w:w="2245" w:type="dxa"/>
          </w:tcPr>
          <w:p w14:paraId="3EB300A5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Clave</w:t>
            </w:r>
          </w:p>
        </w:tc>
        <w:tc>
          <w:tcPr>
            <w:tcW w:w="7435" w:type="dxa"/>
          </w:tcPr>
          <w:p w14:paraId="742C9367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525381F8" w14:textId="77777777" w:rsidTr="005777DE">
        <w:tc>
          <w:tcPr>
            <w:tcW w:w="2245" w:type="dxa"/>
          </w:tcPr>
          <w:p w14:paraId="78C72B86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Responsable técnico</w:t>
            </w:r>
          </w:p>
        </w:tc>
        <w:tc>
          <w:tcPr>
            <w:tcW w:w="7435" w:type="dxa"/>
          </w:tcPr>
          <w:p w14:paraId="0BDDAD71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6A380EAC" w14:textId="77777777" w:rsidTr="005777DE">
        <w:tc>
          <w:tcPr>
            <w:tcW w:w="2245" w:type="dxa"/>
          </w:tcPr>
          <w:p w14:paraId="68ADF097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Periodo reportado</w:t>
            </w:r>
          </w:p>
        </w:tc>
        <w:tc>
          <w:tcPr>
            <w:tcW w:w="7435" w:type="dxa"/>
          </w:tcPr>
          <w:p w14:paraId="73F3C777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0100297F" w14:textId="77777777" w:rsidTr="005777DE">
        <w:tc>
          <w:tcPr>
            <w:tcW w:w="2245" w:type="dxa"/>
          </w:tcPr>
          <w:p w14:paraId="0397D2CD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Fecha de reporte</w:t>
            </w:r>
          </w:p>
        </w:tc>
        <w:tc>
          <w:tcPr>
            <w:tcW w:w="7435" w:type="dxa"/>
          </w:tcPr>
          <w:p w14:paraId="727EAEAD" w14:textId="13B261E6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561532E2" w14:textId="77777777" w:rsidTr="005777DE">
        <w:tc>
          <w:tcPr>
            <w:tcW w:w="2245" w:type="dxa"/>
          </w:tcPr>
          <w:p w14:paraId="6203F93B" w14:textId="24C8EE80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Avance del proyecto</w:t>
            </w:r>
          </w:p>
        </w:tc>
        <w:tc>
          <w:tcPr>
            <w:tcW w:w="7435" w:type="dxa"/>
          </w:tcPr>
          <w:p w14:paraId="4D7D2C31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4A8F4BE8" w14:textId="77777777" w:rsidTr="005777DE">
        <w:tc>
          <w:tcPr>
            <w:tcW w:w="2245" w:type="dxa"/>
          </w:tcPr>
          <w:p w14:paraId="4AA0A7A3" w14:textId="3689B4B2" w:rsid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Estudiantes participantes</w:t>
            </w:r>
          </w:p>
        </w:tc>
        <w:tc>
          <w:tcPr>
            <w:tcW w:w="7435" w:type="dxa"/>
          </w:tcPr>
          <w:p w14:paraId="104BE4A5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5465FD7C" w14:textId="36C05F71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19BE8508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74D0C44A" w14:textId="77777777" w:rsidTr="005777DE">
        <w:tc>
          <w:tcPr>
            <w:tcW w:w="9680" w:type="dxa"/>
          </w:tcPr>
          <w:p w14:paraId="01F6D186" w14:textId="77777777" w:rsidR="005777DE" w:rsidRPr="005777DE" w:rsidRDefault="005777DE" w:rsidP="00104A9C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Resumen:</w:t>
            </w:r>
          </w:p>
        </w:tc>
      </w:tr>
    </w:tbl>
    <w:p w14:paraId="6D0D9DDC" w14:textId="3E6DF6A2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1B9B8C7B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07A5CE4D" w14:textId="77777777" w:rsidTr="005777DE">
        <w:tc>
          <w:tcPr>
            <w:tcW w:w="9680" w:type="dxa"/>
          </w:tcPr>
          <w:p w14:paraId="3C1B8ABA" w14:textId="77777777" w:rsidR="005777DE" w:rsidRPr="005777DE" w:rsidRDefault="005777DE" w:rsidP="00EF5175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Resultados:</w:t>
            </w:r>
          </w:p>
        </w:tc>
      </w:tr>
    </w:tbl>
    <w:p w14:paraId="48003485" w14:textId="3969062D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0D1ECEBB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6078D8BB" w14:textId="77777777" w:rsidTr="005777DE">
        <w:tc>
          <w:tcPr>
            <w:tcW w:w="9680" w:type="dxa"/>
          </w:tcPr>
          <w:p w14:paraId="78B8B15B" w14:textId="6719FE9C" w:rsidR="005777DE" w:rsidRPr="005777DE" w:rsidRDefault="005777DE" w:rsidP="00D83585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Conclusiones parciales:</w:t>
            </w:r>
          </w:p>
        </w:tc>
      </w:tr>
    </w:tbl>
    <w:p w14:paraId="2E06D672" w14:textId="71EDA25D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447AC019" w14:textId="342851BB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09D433D3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6D41A441" w14:textId="77777777" w:rsidTr="005777DE">
        <w:tc>
          <w:tcPr>
            <w:tcW w:w="9680" w:type="dxa"/>
          </w:tcPr>
          <w:p w14:paraId="529D07D0" w14:textId="01BC4643" w:rsidR="005777DE" w:rsidRPr="005777DE" w:rsidRDefault="005777DE" w:rsidP="00CA26CA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Bibliografía:</w:t>
            </w:r>
          </w:p>
        </w:tc>
      </w:tr>
    </w:tbl>
    <w:p w14:paraId="4FC6000C" w14:textId="2CD4E4AB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7E5544BE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67287526" w14:textId="74BC25E4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40"/>
        <w:gridCol w:w="4840"/>
      </w:tblGrid>
      <w:tr w:rsidR="005777DE" w:rsidRPr="005777DE" w14:paraId="275AAE45" w14:textId="77777777" w:rsidTr="005777DE">
        <w:trPr>
          <w:jc w:val="center"/>
        </w:trPr>
        <w:tc>
          <w:tcPr>
            <w:tcW w:w="4840" w:type="dxa"/>
          </w:tcPr>
          <w:p w14:paraId="0F6307DB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 w:rsidRPr="005777DE">
              <w:rPr>
                <w:rFonts w:ascii="Montserrat Medium" w:hAnsi="Montserrat Medium"/>
                <w:b/>
                <w:bCs/>
                <w:sz w:val="20"/>
                <w:szCs w:val="20"/>
              </w:rPr>
              <w:t>Responsable técnico</w:t>
            </w:r>
          </w:p>
        </w:tc>
        <w:tc>
          <w:tcPr>
            <w:tcW w:w="4840" w:type="dxa"/>
          </w:tcPr>
          <w:p w14:paraId="65311760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 w:rsidRPr="005777DE">
              <w:rPr>
                <w:rFonts w:ascii="Montserrat Medium" w:hAnsi="Montserrat Medium"/>
                <w:b/>
                <w:bCs/>
                <w:sz w:val="20"/>
                <w:szCs w:val="20"/>
              </w:rPr>
              <w:t>Aval</w:t>
            </w:r>
          </w:p>
        </w:tc>
      </w:tr>
      <w:tr w:rsidR="005777DE" w:rsidRPr="005777DE" w14:paraId="316426B4" w14:textId="77777777" w:rsidTr="005777DE">
        <w:trPr>
          <w:trHeight w:val="949"/>
          <w:jc w:val="center"/>
        </w:trPr>
        <w:tc>
          <w:tcPr>
            <w:tcW w:w="4840" w:type="dxa"/>
          </w:tcPr>
          <w:p w14:paraId="000D2EBF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</w:p>
        </w:tc>
        <w:tc>
          <w:tcPr>
            <w:tcW w:w="4840" w:type="dxa"/>
          </w:tcPr>
          <w:p w14:paraId="14C70053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</w:p>
        </w:tc>
      </w:tr>
      <w:tr w:rsidR="005777DE" w:rsidRPr="005777DE" w14:paraId="293DE2FC" w14:textId="77777777" w:rsidTr="005777DE">
        <w:trPr>
          <w:jc w:val="center"/>
        </w:trPr>
        <w:tc>
          <w:tcPr>
            <w:tcW w:w="4840" w:type="dxa"/>
          </w:tcPr>
          <w:p w14:paraId="7B83B8A9" w14:textId="468FD26A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4840" w:type="dxa"/>
          </w:tcPr>
          <w:p w14:paraId="075028E7" w14:textId="36CC8F2B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401F3071" w14:textId="77777777" w:rsidR="005777DE" w:rsidRDefault="005777DE" w:rsidP="005777DE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5777DE" w:rsidSect="00BE4F32">
      <w:headerReference w:type="default" r:id="rId8"/>
      <w:footerReference w:type="default" r:id="rId9"/>
      <w:pgSz w:w="12242" w:h="15842" w:code="1"/>
      <w:pgMar w:top="238" w:right="1134" w:bottom="1134" w:left="1418" w:header="164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83596" w14:textId="77777777" w:rsidR="0074646D" w:rsidRDefault="0074646D">
      <w:r>
        <w:separator/>
      </w:r>
    </w:p>
  </w:endnote>
  <w:endnote w:type="continuationSeparator" w:id="0">
    <w:p w14:paraId="1D7A5331" w14:textId="77777777" w:rsidR="0074646D" w:rsidRDefault="0074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ntserrat Medium">
    <w:altName w:val="Arial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CB97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27502684" w14:textId="77777777" w:rsidR="00744917" w:rsidRDefault="00231ABA" w:rsidP="00231ABA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6DC5F55" wp14:editId="2F4240D5">
          <wp:simplePos x="0" y="0"/>
          <wp:positionH relativeFrom="margin">
            <wp:posOffset>934720</wp:posOffset>
          </wp:positionH>
          <wp:positionV relativeFrom="paragraph">
            <wp:posOffset>183515</wp:posOffset>
          </wp:positionV>
          <wp:extent cx="669290" cy="395605"/>
          <wp:effectExtent l="0" t="0" r="0" b="444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1BBDF603" wp14:editId="61938144">
          <wp:simplePos x="0" y="0"/>
          <wp:positionH relativeFrom="margin">
            <wp:posOffset>476250</wp:posOffset>
          </wp:positionH>
          <wp:positionV relativeFrom="paragraph">
            <wp:posOffset>152400</wp:posOffset>
          </wp:positionV>
          <wp:extent cx="384810" cy="431800"/>
          <wp:effectExtent l="0" t="0" r="0" b="635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2D30609" wp14:editId="249B7C89">
          <wp:extent cx="381000" cy="381000"/>
          <wp:effectExtent l="0" t="0" r="0" b="0"/>
          <wp:docPr id="34" name="Imagen 34" descr="logo ites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 ites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359" cy="386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E25471" w14:textId="77777777" w:rsidR="00AF4D8B" w:rsidRDefault="007B2DA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C055195" wp14:editId="7317BBB5">
          <wp:simplePos x="0" y="0"/>
          <wp:positionH relativeFrom="margin">
            <wp:posOffset>19050</wp:posOffset>
          </wp:positionH>
          <wp:positionV relativeFrom="paragraph">
            <wp:posOffset>60960</wp:posOffset>
          </wp:positionV>
          <wp:extent cx="6153150" cy="70231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089153F" wp14:editId="560113E3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8FF2F" w14:textId="77777777" w:rsidR="00755D46" w:rsidRDefault="00755D46" w:rsidP="00755D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Blvd. Cuitzeo de los Naranjos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Cuitzeo de los Naranjos, Abasolo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</w:p>
                        <w:p w14:paraId="7CE27793" w14:textId="77777777" w:rsidR="00755D46" w:rsidRPr="006F2837" w:rsidRDefault="00755D46" w:rsidP="00755D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36976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4291061300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tecabasolo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171249E0" w14:textId="77777777" w:rsidR="00AF4D8B" w:rsidRPr="00CC6C4D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915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4078FF2F" w14:textId="77777777" w:rsidR="00755D46" w:rsidRDefault="00755D46" w:rsidP="00755D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Blvd. Cuitzeo de los Naranjos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Cuitzeo de los Naranjos, Abasolo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</w:p>
                  <w:p w14:paraId="7CE27793" w14:textId="77777777" w:rsidR="00755D46" w:rsidRPr="006F2837" w:rsidRDefault="00755D46" w:rsidP="00755D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36976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4291061300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tecabasolo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171249E0" w14:textId="77777777" w:rsidR="00AF4D8B" w:rsidRPr="00CC6C4D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DCE5FA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137382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E72A88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AD3D9" w14:textId="77777777" w:rsidR="0074646D" w:rsidRDefault="0074646D">
      <w:r>
        <w:separator/>
      </w:r>
    </w:p>
  </w:footnote>
  <w:footnote w:type="continuationSeparator" w:id="0">
    <w:p w14:paraId="4EB32C0F" w14:textId="77777777" w:rsidR="0074646D" w:rsidRDefault="0074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88D8" w14:textId="77777777" w:rsidR="00744917" w:rsidRDefault="00BE4F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A5EAB2" wp14:editId="18297121">
              <wp:simplePos x="0" y="0"/>
              <wp:positionH relativeFrom="margin">
                <wp:align>right</wp:align>
              </wp:positionH>
              <wp:positionV relativeFrom="paragraph">
                <wp:posOffset>-575310</wp:posOffset>
              </wp:positionV>
              <wp:extent cx="229552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4CB01" w14:textId="77777777" w:rsidR="008C129E" w:rsidRDefault="008C129E" w:rsidP="008C129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Abasolo</w:t>
                          </w:r>
                        </w:p>
                        <w:p w14:paraId="6FCC892D" w14:textId="77777777" w:rsidR="008C129E" w:rsidRPr="00F30332" w:rsidRDefault="008C129E" w:rsidP="008C129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4B77CD0" w14:textId="77777777" w:rsidR="008C129E" w:rsidRPr="00F30332" w:rsidRDefault="008C129E" w:rsidP="008C129E">
                          <w:pPr>
                            <w:ind w:right="75"/>
                            <w:jc w:val="center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5E3BEC89" w14:textId="77777777" w:rsidR="008C129E" w:rsidRPr="00A44E22" w:rsidRDefault="008C129E" w:rsidP="008C129E">
                          <w:pPr>
                            <w:ind w:right="75"/>
                            <w:contextualSpacing/>
                            <w:jc w:val="center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BEE2DB8" w14:textId="77777777" w:rsidR="00064F5F" w:rsidRPr="0045125E" w:rsidRDefault="00064F5F" w:rsidP="001137B5">
                          <w:pPr>
                            <w:ind w:left="709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B5CBF8A" w14:textId="77777777" w:rsidR="00064F5F" w:rsidRPr="00A44E22" w:rsidRDefault="00064F5F" w:rsidP="001137B5">
                          <w:pPr>
                            <w:ind w:left="709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02CE6D9" w14:textId="77777777" w:rsidR="00064F5F" w:rsidRPr="00820EA8" w:rsidRDefault="00064F5F" w:rsidP="001137B5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5A10B3F" w14:textId="77777777" w:rsidR="00064F5F" w:rsidRDefault="00064F5F" w:rsidP="001137B5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5EAB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9.55pt;margin-top:-45.3pt;width:180.75pt;height:4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" filled="f" stroked="f">
              <v:textbox>
                <w:txbxContent>
                  <w:p w14:paraId="0264CB01" w14:textId="77777777" w:rsidR="008C129E" w:rsidRDefault="008C129E" w:rsidP="008C129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Abasolo</w:t>
                    </w:r>
                  </w:p>
                  <w:p w14:paraId="6FCC892D" w14:textId="77777777" w:rsidR="008C129E" w:rsidRPr="00F30332" w:rsidRDefault="008C129E" w:rsidP="008C129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14B77CD0" w14:textId="77777777" w:rsidR="008C129E" w:rsidRPr="00F30332" w:rsidRDefault="008C129E" w:rsidP="008C129E">
                    <w:pPr>
                      <w:ind w:right="75"/>
                      <w:jc w:val="center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5E3BEC89" w14:textId="77777777" w:rsidR="008C129E" w:rsidRPr="00A44E22" w:rsidRDefault="008C129E" w:rsidP="008C129E">
                    <w:pPr>
                      <w:ind w:right="75"/>
                      <w:contextualSpacing/>
                      <w:jc w:val="center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BEE2DB8" w14:textId="77777777" w:rsidR="00064F5F" w:rsidRPr="0045125E" w:rsidRDefault="00064F5F" w:rsidP="001137B5">
                    <w:pPr>
                      <w:ind w:left="709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B5CBF8A" w14:textId="77777777" w:rsidR="00064F5F" w:rsidRPr="00A44E22" w:rsidRDefault="00064F5F" w:rsidP="001137B5">
                    <w:pPr>
                      <w:ind w:left="709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02CE6D9" w14:textId="77777777" w:rsidR="00064F5F" w:rsidRPr="00820EA8" w:rsidRDefault="00064F5F" w:rsidP="001137B5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5A10B3F" w14:textId="77777777" w:rsidR="00064F5F" w:rsidRDefault="00064F5F" w:rsidP="001137B5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8E5B6E3" wp14:editId="6FA5E945">
          <wp:simplePos x="0" y="0"/>
          <wp:positionH relativeFrom="margin">
            <wp:posOffset>2833370</wp:posOffset>
          </wp:positionH>
          <wp:positionV relativeFrom="paragraph">
            <wp:posOffset>-584835</wp:posOffset>
          </wp:positionV>
          <wp:extent cx="1144905" cy="473710"/>
          <wp:effectExtent l="0" t="0" r="0" b="254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4AF2EEDB" wp14:editId="64C22BE3">
          <wp:simplePos x="0" y="0"/>
          <wp:positionH relativeFrom="margin">
            <wp:posOffset>2767965</wp:posOffset>
          </wp:positionH>
          <wp:positionV relativeFrom="paragraph">
            <wp:posOffset>-552450</wp:posOffset>
          </wp:positionV>
          <wp:extent cx="179070" cy="4546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1ABA">
      <w:rPr>
        <w:noProof/>
      </w:rPr>
      <w:drawing>
        <wp:anchor distT="0" distB="0" distL="114300" distR="114300" simplePos="0" relativeHeight="251662336" behindDoc="0" locked="0" layoutInCell="1" allowOverlap="1" wp14:anchorId="081A85A0" wp14:editId="7C84FCA6">
          <wp:simplePos x="0" y="0"/>
          <wp:positionH relativeFrom="column">
            <wp:posOffset>2376170</wp:posOffset>
          </wp:positionH>
          <wp:positionV relativeFrom="paragraph">
            <wp:posOffset>-569595</wp:posOffset>
          </wp:positionV>
          <wp:extent cx="312420" cy="443865"/>
          <wp:effectExtent l="0" t="0" r="0" b="0"/>
          <wp:wrapSquare wrapText="bothSides"/>
          <wp:docPr id="30" name="Imagen 30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Un dibujo de una persona&#10;&#10;Descripción generada automáticamente con confianza medi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14DD6EFC" wp14:editId="0DF764A2">
          <wp:simplePos x="0" y="0"/>
          <wp:positionH relativeFrom="margin">
            <wp:posOffset>0</wp:posOffset>
          </wp:positionH>
          <wp:positionV relativeFrom="paragraph">
            <wp:posOffset>-544830</wp:posOffset>
          </wp:positionV>
          <wp:extent cx="2400300" cy="436245"/>
          <wp:effectExtent l="0" t="0" r="0" b="190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C4017"/>
    <w:multiLevelType w:val="hybridMultilevel"/>
    <w:tmpl w:val="DBFCFF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7DE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3E2E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37B5"/>
    <w:rsid w:val="00114961"/>
    <w:rsid w:val="00125DAB"/>
    <w:rsid w:val="001306B6"/>
    <w:rsid w:val="001404C1"/>
    <w:rsid w:val="00144755"/>
    <w:rsid w:val="0014575E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1ABA"/>
    <w:rsid w:val="00242C3D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0F82"/>
    <w:rsid w:val="0044461E"/>
    <w:rsid w:val="004465D1"/>
    <w:rsid w:val="0045071F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4C54"/>
    <w:rsid w:val="004D795A"/>
    <w:rsid w:val="004F14D6"/>
    <w:rsid w:val="004F5C91"/>
    <w:rsid w:val="00503D8D"/>
    <w:rsid w:val="00522611"/>
    <w:rsid w:val="0052280B"/>
    <w:rsid w:val="00527AED"/>
    <w:rsid w:val="00533C26"/>
    <w:rsid w:val="00533CE3"/>
    <w:rsid w:val="00534B58"/>
    <w:rsid w:val="005501E5"/>
    <w:rsid w:val="005609BD"/>
    <w:rsid w:val="005636B8"/>
    <w:rsid w:val="00564AA1"/>
    <w:rsid w:val="005720C6"/>
    <w:rsid w:val="00576550"/>
    <w:rsid w:val="005777DE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4B0B"/>
    <w:rsid w:val="006D6962"/>
    <w:rsid w:val="006F5298"/>
    <w:rsid w:val="006F55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646D"/>
    <w:rsid w:val="00747C8E"/>
    <w:rsid w:val="00751258"/>
    <w:rsid w:val="0075128C"/>
    <w:rsid w:val="007529BB"/>
    <w:rsid w:val="00755D46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129E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17A1"/>
    <w:rsid w:val="00962D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684E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5E4F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4F32"/>
    <w:rsid w:val="00BE6FA2"/>
    <w:rsid w:val="00BF6058"/>
    <w:rsid w:val="00BF7C5D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56782"/>
    <w:rsid w:val="00D62380"/>
    <w:rsid w:val="00D626B1"/>
    <w:rsid w:val="00D72A47"/>
    <w:rsid w:val="00D75578"/>
    <w:rsid w:val="00D758BE"/>
    <w:rsid w:val="00D810FC"/>
    <w:rsid w:val="00D828F1"/>
    <w:rsid w:val="00DA1814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F2"/>
    <w:rsid w:val="00E54C4A"/>
    <w:rsid w:val="00E56F14"/>
    <w:rsid w:val="00E62FAF"/>
    <w:rsid w:val="00E66827"/>
    <w:rsid w:val="00E72C5B"/>
    <w:rsid w:val="00E7520B"/>
    <w:rsid w:val="00E82317"/>
    <w:rsid w:val="00E85F4C"/>
    <w:rsid w:val="00E86E3E"/>
    <w:rsid w:val="00E87B40"/>
    <w:rsid w:val="00E90282"/>
    <w:rsid w:val="00E90935"/>
    <w:rsid w:val="00E91603"/>
    <w:rsid w:val="00E92EB7"/>
    <w:rsid w:val="00E956AC"/>
    <w:rsid w:val="00EA3AC4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3C6F"/>
    <w:rsid w:val="00F45DAA"/>
    <w:rsid w:val="00F54C14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DAA71B"/>
  <w15:docId w15:val="{33F77931-CFA4-483E-9F21-031054274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137B5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577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SAR\Documents\Plantillas%20personalizadas%20de%20Office\TecNM%202023%20ITE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5595-C1A3-4A13-8220-924EC8F5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TecNM 2023 ITESA</Template>
  <TotalTime>8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 Alvarez Mejia</cp:lastModifiedBy>
  <cp:revision>1</cp:revision>
  <cp:lastPrinted>2021-01-05T17:40:00Z</cp:lastPrinted>
  <dcterms:created xsi:type="dcterms:W3CDTF">2023-11-22T19:32:00Z</dcterms:created>
  <dcterms:modified xsi:type="dcterms:W3CDTF">2023-11-22T19:40:00Z</dcterms:modified>
</cp:coreProperties>
</file>